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0"/>
        <w:gridCol w:w="11070"/>
      </w:tblGrid>
      <w:tr w:rsidR="002A4ED5" w:rsidRPr="002A4ED5" w14:paraId="2A2D2870" w14:textId="77777777" w:rsidTr="002A4ED5">
        <w:sdt>
          <w:sdtPr>
            <w:id w:val="415748049"/>
            <w:placeholder>
              <w:docPart w:val="DB8A92AF994E45D28472F9A13A501450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4386D4F9" w14:textId="77777777" w:rsidR="002A4ED5" w:rsidRPr="002A4ED5" w:rsidRDefault="002A4ED5" w:rsidP="002A4ED5">
                <w:r w:rsidRPr="002A4ED5">
                  <w:t>Submitted by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6A52FF2" w14:textId="77777777" w:rsidR="002A4ED5" w:rsidRPr="002A4ED5" w:rsidRDefault="002A4ED5" w:rsidP="002A4ED5"/>
        </w:tc>
      </w:tr>
      <w:tr w:rsidR="002A4ED5" w:rsidRPr="002A4ED5" w14:paraId="442230DD" w14:textId="77777777" w:rsidTr="002A4ED5">
        <w:sdt>
          <w:sdtPr>
            <w:id w:val="1692185716"/>
            <w:placeholder>
              <w:docPart w:val="186FA2DD8CAC4EE8A12AF4372527A153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21751C24" w14:textId="77777777" w:rsidR="002A4ED5" w:rsidRPr="002A4ED5" w:rsidRDefault="002A4ED5" w:rsidP="002A4ED5">
                <w:r w:rsidRPr="002A4ED5">
                  <w:t>Phone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24C5678C" w14:textId="77777777" w:rsidR="002A4ED5" w:rsidRPr="002A4ED5" w:rsidRDefault="002A4ED5" w:rsidP="002A4ED5"/>
        </w:tc>
      </w:tr>
      <w:tr w:rsidR="002A4ED5" w:rsidRPr="002A4ED5" w14:paraId="441F4A06" w14:textId="77777777" w:rsidTr="002A4ED5">
        <w:sdt>
          <w:sdtPr>
            <w:id w:val="639315362"/>
            <w:placeholder>
              <w:docPart w:val="F5D2BF040D9742D4A48883EF2DDB2A5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29" w:type="pct"/>
                <w:vAlign w:val="bottom"/>
              </w:tcPr>
              <w:p w14:paraId="6EB9614E" w14:textId="77777777" w:rsidR="002A4ED5" w:rsidRPr="002A4ED5" w:rsidRDefault="002A4ED5" w:rsidP="002A4ED5">
                <w:r w:rsidRPr="002A4ED5">
                  <w:t>Email</w:t>
                </w:r>
              </w:p>
            </w:tc>
          </w:sdtContent>
        </w:sdt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8D6D110" w14:textId="77777777" w:rsidR="002A4ED5" w:rsidRPr="002A4ED5" w:rsidRDefault="002A4ED5" w:rsidP="002A4ED5"/>
        </w:tc>
      </w:tr>
      <w:tr w:rsidR="002A4ED5" w:rsidRPr="002A4ED5" w14:paraId="342B626C" w14:textId="77777777" w:rsidTr="002A4ED5">
        <w:tc>
          <w:tcPr>
            <w:tcW w:w="729" w:type="pct"/>
            <w:vAlign w:val="bottom"/>
          </w:tcPr>
          <w:p w14:paraId="7F67A1A4" w14:textId="3E302D75" w:rsidR="002A4ED5" w:rsidRPr="002A4ED5" w:rsidRDefault="00840571" w:rsidP="002A4ED5">
            <w:r>
              <w:t>Notes:</w:t>
            </w:r>
          </w:p>
        </w:tc>
        <w:tc>
          <w:tcPr>
            <w:tcW w:w="4271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5B10C23" w14:textId="77777777" w:rsidR="002A4ED5" w:rsidRPr="002A4ED5" w:rsidRDefault="002A4ED5" w:rsidP="002A4ED5"/>
        </w:tc>
      </w:tr>
      <w:tr w:rsidR="002A4ED5" w:rsidRPr="002A4ED5" w14:paraId="68FBA160" w14:textId="77777777" w:rsidTr="002A4ED5">
        <w:tc>
          <w:tcPr>
            <w:tcW w:w="729" w:type="pct"/>
            <w:vAlign w:val="bottom"/>
          </w:tcPr>
          <w:p w14:paraId="7F6B9C8D" w14:textId="68F204F5" w:rsidR="002A4ED5" w:rsidRPr="002A4ED5" w:rsidRDefault="002A4ED5" w:rsidP="002A4ED5"/>
        </w:tc>
        <w:tc>
          <w:tcPr>
            <w:tcW w:w="4271" w:type="pct"/>
            <w:tcBorders>
              <w:bottom w:val="single" w:sz="4" w:space="0" w:color="auto"/>
            </w:tcBorders>
            <w:vAlign w:val="bottom"/>
          </w:tcPr>
          <w:p w14:paraId="5E61CCD3" w14:textId="77777777" w:rsidR="002A4ED5" w:rsidRPr="002A4ED5" w:rsidRDefault="002A4ED5" w:rsidP="002A4ED5"/>
        </w:tc>
      </w:tr>
    </w:tbl>
    <w:p w14:paraId="186AE134" w14:textId="77777777" w:rsidR="00806FF3" w:rsidRDefault="00806FF3" w:rsidP="00562601">
      <w:pPr>
        <w:pStyle w:val="NoSpacing"/>
      </w:pPr>
    </w:p>
    <w:tbl>
      <w:tblPr>
        <w:tblW w:w="3923" w:type="pct"/>
        <w:tblLayout w:type="fixed"/>
        <w:tblLook w:val="04A0" w:firstRow="1" w:lastRow="0" w:firstColumn="1" w:lastColumn="0" w:noHBand="0" w:noVBand="1"/>
      </w:tblPr>
      <w:tblGrid>
        <w:gridCol w:w="1169"/>
        <w:gridCol w:w="3781"/>
        <w:gridCol w:w="1529"/>
        <w:gridCol w:w="1175"/>
        <w:gridCol w:w="1258"/>
        <w:gridCol w:w="1252"/>
      </w:tblGrid>
      <w:tr w:rsidR="00840571" w:rsidRPr="002A4ED5" w14:paraId="3D58DF57" w14:textId="77777777" w:rsidTr="00840571">
        <w:trPr>
          <w:trHeight w:val="331"/>
        </w:trPr>
        <w:tc>
          <w:tcPr>
            <w:tcW w:w="575" w:type="pct"/>
            <w:vMerge w:val="restar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574E4EFF" w14:textId="6C5D9770" w:rsidR="00840571" w:rsidRPr="002A648D" w:rsidRDefault="00C71370" w:rsidP="002A648D">
            <w:pPr>
              <w:pStyle w:val="TableHeaders"/>
            </w:pPr>
            <w:sdt>
              <w:sdtPr>
                <w:id w:val="1101532736"/>
                <w:placeholder>
                  <w:docPart w:val="EF03E24E2AF841F5B89F1241B49E8A9E"/>
                </w:placeholder>
                <w:temporary/>
                <w:showingPlcHdr/>
                <w15:appearance w15:val="hidden"/>
              </w:sdtPr>
              <w:sdtEndPr/>
              <w:sdtContent>
                <w:r w:rsidR="00840571" w:rsidRPr="002A648D">
                  <w:t>Item</w:t>
                </w:r>
              </w:sdtContent>
            </w:sdt>
            <w:r w:rsidR="00840571">
              <w:t xml:space="preserve"> #</w:t>
            </w:r>
          </w:p>
        </w:tc>
        <w:sdt>
          <w:sdtPr>
            <w:id w:val="-734620487"/>
            <w:placeholder>
              <w:docPart w:val="9946C4E2A07248139AED7AE2A66E2B8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860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4ACB6" w:themeFill="accent5"/>
                <w:vAlign w:val="center"/>
              </w:tcPr>
              <w:p w14:paraId="723974EF" w14:textId="77777777" w:rsidR="00840571" w:rsidRPr="002A4ED5" w:rsidRDefault="00840571" w:rsidP="002A4ED5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799423125"/>
            <w:placeholder>
              <w:docPart w:val="07C6A5D665064817A0E012E8DDA83A3E"/>
            </w:placeholder>
            <w:temporary/>
            <w:showingPlcHdr/>
            <w15:appearance w15:val="hidden"/>
          </w:sdtPr>
          <w:sdtEndPr/>
          <w:sdtContent>
            <w:tc>
              <w:tcPr>
                <w:tcW w:w="752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4ACB6" w:themeFill="accent5"/>
                <w:vAlign w:val="center"/>
              </w:tcPr>
              <w:p w14:paraId="5FA9E9A2" w14:textId="77777777" w:rsidR="00840571" w:rsidRPr="002A4ED5" w:rsidRDefault="00840571" w:rsidP="002A4ED5">
                <w:pPr>
                  <w:pStyle w:val="TableHeaders"/>
                </w:pPr>
                <w:r w:rsidRPr="002A4ED5">
                  <w:t>Color</w:t>
                </w:r>
              </w:p>
            </w:tc>
          </w:sdtContent>
        </w:sdt>
        <w:sdt>
          <w:sdtPr>
            <w:id w:val="405890554"/>
            <w:placeholder>
              <w:docPart w:val="C92C1C8BC2044879987FFD90A4CDF0F8"/>
            </w:placeholder>
            <w:temporary/>
            <w:showingPlcHdr/>
            <w15:appearance w15:val="hidden"/>
          </w:sdtPr>
          <w:sdtEndPr/>
          <w:sdtContent>
            <w:tc>
              <w:tcPr>
                <w:tcW w:w="57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4ACB6" w:themeFill="accent5"/>
                <w:vAlign w:val="center"/>
              </w:tcPr>
              <w:p w14:paraId="1474E2FE" w14:textId="77777777" w:rsidR="00840571" w:rsidRPr="002A4ED5" w:rsidRDefault="00840571" w:rsidP="002A4ED5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2044DC8CD9BB4349B9B7D856C6FA8755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9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4ACB6" w:themeFill="accent5"/>
                <w:vAlign w:val="center"/>
              </w:tcPr>
              <w:p w14:paraId="6334D668" w14:textId="77777777" w:rsidR="00840571" w:rsidRPr="002A4ED5" w:rsidRDefault="00840571" w:rsidP="002A4ED5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2430148E89BE46CCB43525643F5C1C09"/>
            </w:placeholder>
            <w:temporary/>
            <w:showingPlcHdr/>
            <w15:appearance w15:val="hidden"/>
          </w:sdtPr>
          <w:sdtEndPr/>
          <w:sdtContent>
            <w:tc>
              <w:tcPr>
                <w:tcW w:w="61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84ACB6" w:themeFill="accent5"/>
                <w:vAlign w:val="center"/>
              </w:tcPr>
              <w:p w14:paraId="7D122D18" w14:textId="77777777" w:rsidR="00840571" w:rsidRPr="002A4ED5" w:rsidRDefault="00840571" w:rsidP="002A4ED5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840571" w:rsidRPr="002A4ED5" w14:paraId="7829A7B6" w14:textId="77777777" w:rsidTr="00840571">
        <w:trPr>
          <w:trHeight w:val="331"/>
        </w:trPr>
        <w:tc>
          <w:tcPr>
            <w:tcW w:w="575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157CDC8F" w14:textId="77777777" w:rsidR="00840571" w:rsidRPr="002A4ED5" w:rsidRDefault="008405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860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72260627" w14:textId="77777777" w:rsidR="00840571" w:rsidRPr="002A4ED5" w:rsidRDefault="008405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752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385822EF" w14:textId="77777777" w:rsidR="00840571" w:rsidRPr="002A4ED5" w:rsidRDefault="008405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57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2840EEC9" w14:textId="77777777" w:rsidR="00840571" w:rsidRPr="002A4ED5" w:rsidRDefault="008405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9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5E156531" w14:textId="77777777" w:rsidR="00840571" w:rsidRPr="002A4ED5" w:rsidRDefault="008405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1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84ACB6" w:themeFill="accent5"/>
            <w:vAlign w:val="center"/>
          </w:tcPr>
          <w:p w14:paraId="75D7F046" w14:textId="77777777" w:rsidR="00840571" w:rsidRPr="002A4ED5" w:rsidRDefault="00840571" w:rsidP="002A4ED5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840571" w:rsidRPr="002A4ED5" w14:paraId="7A2522D0" w14:textId="77777777" w:rsidTr="00840571">
        <w:tc>
          <w:tcPr>
            <w:tcW w:w="57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3DBBD" w14:textId="77777777" w:rsidR="00840571" w:rsidRPr="002A4ED5" w:rsidRDefault="00840571" w:rsidP="002A4ED5"/>
        </w:tc>
        <w:tc>
          <w:tcPr>
            <w:tcW w:w="186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E1CDC9" w14:textId="77777777" w:rsidR="00840571" w:rsidRPr="002A4ED5" w:rsidRDefault="00840571" w:rsidP="002A4ED5"/>
        </w:tc>
        <w:tc>
          <w:tcPr>
            <w:tcW w:w="75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4C09D" w14:textId="77777777" w:rsidR="00840571" w:rsidRPr="002A4ED5" w:rsidRDefault="00840571" w:rsidP="002A4ED5"/>
        </w:tc>
        <w:tc>
          <w:tcPr>
            <w:tcW w:w="57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AE382E" w14:textId="77777777" w:rsidR="00840571" w:rsidRPr="002A4ED5" w:rsidRDefault="00840571" w:rsidP="002A4ED5"/>
        </w:tc>
        <w:tc>
          <w:tcPr>
            <w:tcW w:w="619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ADFAFA" w14:textId="77777777" w:rsidR="00840571" w:rsidRPr="002A4ED5" w:rsidRDefault="00840571" w:rsidP="002A4ED5"/>
        </w:tc>
        <w:tc>
          <w:tcPr>
            <w:tcW w:w="61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82207C" w14:textId="77777777" w:rsidR="00840571" w:rsidRPr="002A4ED5" w:rsidRDefault="00840571" w:rsidP="002A4ED5"/>
        </w:tc>
      </w:tr>
      <w:tr w:rsidR="00840571" w:rsidRPr="002A4ED5" w14:paraId="4CF22ADA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B589CF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74BAF8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5887BC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5BFFFB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7FB00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CE51F65" w14:textId="77777777" w:rsidR="00840571" w:rsidRPr="002A4ED5" w:rsidRDefault="00840571" w:rsidP="002A4ED5"/>
        </w:tc>
      </w:tr>
      <w:tr w:rsidR="00840571" w:rsidRPr="002A4ED5" w14:paraId="5B1DA38E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62B9C7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37DACD5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304FF3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77DB2C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1FDBD0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407035" w14:textId="77777777" w:rsidR="00840571" w:rsidRPr="002A4ED5" w:rsidRDefault="00840571" w:rsidP="002A4ED5"/>
        </w:tc>
      </w:tr>
      <w:tr w:rsidR="00840571" w:rsidRPr="002A4ED5" w14:paraId="0C3A92FE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186A8F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BCBFFA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F3F222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CDD18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DA93EC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699309" w14:textId="77777777" w:rsidR="00840571" w:rsidRPr="002A4ED5" w:rsidRDefault="00840571" w:rsidP="002A4ED5"/>
        </w:tc>
      </w:tr>
      <w:tr w:rsidR="00840571" w:rsidRPr="002A4ED5" w14:paraId="13DF5330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25E221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E60ED3F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DE5CD1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9B864F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7C4A03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30093D" w14:textId="77777777" w:rsidR="00840571" w:rsidRPr="002A4ED5" w:rsidRDefault="00840571" w:rsidP="002A4ED5"/>
        </w:tc>
      </w:tr>
      <w:tr w:rsidR="00840571" w:rsidRPr="002A4ED5" w14:paraId="62E7D857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870CCF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036021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B71AF2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9197EB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E7E02B0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339FE92" w14:textId="77777777" w:rsidR="00840571" w:rsidRPr="002A4ED5" w:rsidRDefault="00840571" w:rsidP="002A4ED5"/>
        </w:tc>
      </w:tr>
      <w:tr w:rsidR="00840571" w:rsidRPr="002A4ED5" w14:paraId="3CBC3CC3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636F60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B4AAB0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67350F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6B7124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E0531C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5E13BB4" w14:textId="77777777" w:rsidR="00840571" w:rsidRPr="002A4ED5" w:rsidRDefault="00840571" w:rsidP="002A4ED5"/>
        </w:tc>
      </w:tr>
      <w:tr w:rsidR="00840571" w:rsidRPr="002A4ED5" w14:paraId="0EC5B4FC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73CC8C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7AEA2F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398575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C1A4CE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DC61BC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9E162E" w14:textId="77777777" w:rsidR="00840571" w:rsidRPr="002A4ED5" w:rsidRDefault="00840571" w:rsidP="002A4ED5"/>
        </w:tc>
      </w:tr>
      <w:tr w:rsidR="00840571" w:rsidRPr="002A4ED5" w14:paraId="0FB67183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BCEBF5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B4E99F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60A9FE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66326B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A8EEBD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DBA786" w14:textId="77777777" w:rsidR="00840571" w:rsidRPr="002A4ED5" w:rsidRDefault="00840571" w:rsidP="002A4ED5"/>
        </w:tc>
      </w:tr>
      <w:tr w:rsidR="00840571" w:rsidRPr="002A4ED5" w14:paraId="5268BCD2" w14:textId="77777777" w:rsidTr="00840571">
        <w:tc>
          <w:tcPr>
            <w:tcW w:w="57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2D5A0C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E465B0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3C3119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3443C2" w14:textId="77777777" w:rsidR="00840571" w:rsidRPr="002A4ED5" w:rsidRDefault="00840571" w:rsidP="002A4ED5"/>
        </w:tc>
        <w:tc>
          <w:tcPr>
            <w:tcW w:w="619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181B60" w14:textId="77777777" w:rsidR="00840571" w:rsidRPr="002A4ED5" w:rsidRDefault="00840571" w:rsidP="002A4ED5"/>
        </w:tc>
        <w:tc>
          <w:tcPr>
            <w:tcW w:w="61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9DF3108" w14:textId="77777777" w:rsidR="00840571" w:rsidRPr="002A4ED5" w:rsidRDefault="00840571" w:rsidP="002A4ED5"/>
        </w:tc>
      </w:tr>
      <w:tr w:rsidR="00840571" w:rsidRPr="002A4ED5" w14:paraId="3AEB2952" w14:textId="77777777" w:rsidTr="00840571">
        <w:tc>
          <w:tcPr>
            <w:tcW w:w="575" w:type="pct"/>
            <w:tcBorders>
              <w:top w:val="single" w:sz="4" w:space="0" w:color="auto"/>
            </w:tcBorders>
          </w:tcPr>
          <w:p w14:paraId="1720B7FB" w14:textId="77777777" w:rsidR="00840571" w:rsidRPr="002A4ED5" w:rsidRDefault="00840571" w:rsidP="002A4ED5"/>
        </w:tc>
        <w:tc>
          <w:tcPr>
            <w:tcW w:w="1860" w:type="pct"/>
            <w:tcBorders>
              <w:top w:val="single" w:sz="4" w:space="0" w:color="auto"/>
            </w:tcBorders>
          </w:tcPr>
          <w:p w14:paraId="5D3EDD0B" w14:textId="77777777" w:rsidR="00840571" w:rsidRPr="002A4ED5" w:rsidRDefault="00840571" w:rsidP="002A4ED5"/>
        </w:tc>
        <w:tc>
          <w:tcPr>
            <w:tcW w:w="752" w:type="pct"/>
            <w:tcBorders>
              <w:top w:val="single" w:sz="4" w:space="0" w:color="auto"/>
            </w:tcBorders>
          </w:tcPr>
          <w:p w14:paraId="7CF6ECF0" w14:textId="77777777" w:rsidR="00840571" w:rsidRPr="002A4ED5" w:rsidRDefault="00840571" w:rsidP="002A4ED5"/>
        </w:tc>
        <w:tc>
          <w:tcPr>
            <w:tcW w:w="578" w:type="pct"/>
            <w:tcBorders>
              <w:top w:val="single" w:sz="4" w:space="0" w:color="auto"/>
            </w:tcBorders>
          </w:tcPr>
          <w:p w14:paraId="27ECC047" w14:textId="77777777" w:rsidR="00840571" w:rsidRPr="002A4ED5" w:rsidRDefault="00840571" w:rsidP="002A4ED5"/>
        </w:tc>
        <w:sdt>
          <w:sdtPr>
            <w:id w:val="2064670704"/>
            <w:placeholder>
              <w:docPart w:val="5E9093322DFB4D4DA7C9D6A26AC6B9B7"/>
            </w:placeholder>
            <w:temporary/>
            <w:showingPlcHdr/>
            <w15:appearance w15:val="hidden"/>
            <w:text/>
          </w:sdtPr>
          <w:sdtEndPr/>
          <w:sdtContent>
            <w:tc>
              <w:tcPr>
                <w:tcW w:w="619" w:type="pct"/>
                <w:tcBorders>
                  <w:top w:val="single" w:sz="4" w:space="0" w:color="auto"/>
                </w:tcBorders>
                <w:vAlign w:val="bottom"/>
              </w:tcPr>
              <w:p w14:paraId="40993ED5" w14:textId="77777777" w:rsidR="00840571" w:rsidRPr="002A4ED5" w:rsidRDefault="00840571" w:rsidP="002A648D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617" w:type="pct"/>
            <w:tcBorders>
              <w:top w:val="single" w:sz="4" w:space="0" w:color="auto"/>
              <w:bottom w:val="single" w:sz="4" w:space="0" w:color="auto"/>
            </w:tcBorders>
          </w:tcPr>
          <w:p w14:paraId="520C3F74" w14:textId="77777777" w:rsidR="00840571" w:rsidRPr="002A4ED5" w:rsidRDefault="00840571" w:rsidP="002A4ED5">
            <w:pPr>
              <w:rPr>
                <w:b/>
              </w:rPr>
            </w:pPr>
          </w:p>
        </w:tc>
      </w:tr>
    </w:tbl>
    <w:p w14:paraId="6A9D0302" w14:textId="5E583DF5" w:rsidR="00806FF3" w:rsidRPr="00562601" w:rsidRDefault="002619B4" w:rsidP="00D20E12">
      <w:r>
        <w:t>Instructions:  Fill out the form and email to:  Cathy@allsewnup.how</w:t>
      </w:r>
    </w:p>
    <w:sectPr w:rsidR="00806FF3" w:rsidRPr="00562601" w:rsidSect="006250A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5840" w:h="12240" w:orient="landscape" w:code="1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BC6462" w14:textId="77777777" w:rsidR="00840571" w:rsidRDefault="00840571" w:rsidP="00650259">
      <w:pPr>
        <w:spacing w:line="240" w:lineRule="auto"/>
      </w:pPr>
      <w:r>
        <w:separator/>
      </w:r>
    </w:p>
  </w:endnote>
  <w:endnote w:type="continuationSeparator" w:id="0">
    <w:p w14:paraId="55DC7695" w14:textId="77777777" w:rsidR="00840571" w:rsidRDefault="00840571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6823C7-627F-43C3-87C0-800F865180F8}"/>
    <w:embedBold r:id="rId2" w:fontKey="{30FDCE36-F96E-4D95-921E-3AE20B2F2299}"/>
    <w:embedItalic r:id="rId3" w:fontKey="{E2F3D9BE-2C32-4016-84C7-A1E2B5207E3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701133C1-1D87-4776-9E64-CFA528EF1F68}"/>
    <w:embedBold r:id="rId5" w:fontKey="{FBB966F3-01CB-4105-9E7C-72974A4B5717}"/>
    <w:embedItalic r:id="rId6" w:fontKey="{CBD8F459-26DF-4702-8DC2-381E91749CDC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B754A13F-9C9E-4811-A69B-BA72C966FFE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FC659311-04F8-437D-8419-1B9D5FC4F9D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11D57" w14:textId="77777777" w:rsidR="00D20E12" w:rsidRDefault="00D20E1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6480"/>
      <w:gridCol w:w="6480"/>
    </w:tblGrid>
    <w:tr w:rsidR="00562601" w:rsidRPr="00562601" w14:paraId="15CCC440" w14:textId="77777777" w:rsidTr="00562601">
      <w:tc>
        <w:tcPr>
          <w:tcW w:w="2500" w:type="pct"/>
          <w:vAlign w:val="center"/>
        </w:tcPr>
        <w:p w14:paraId="1AAE4613" w14:textId="14885289" w:rsidR="00562601" w:rsidRPr="002A648D" w:rsidRDefault="00562601" w:rsidP="002A648D">
          <w:pPr>
            <w:pStyle w:val="Footer"/>
          </w:pPr>
        </w:p>
      </w:tc>
      <w:tc>
        <w:tcPr>
          <w:tcW w:w="2500" w:type="pct"/>
          <w:vAlign w:val="center"/>
        </w:tcPr>
        <w:p w14:paraId="2AC2FF66" w14:textId="4CD30339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sz w:val="18"/>
              <w:szCs w:val="24"/>
            </w:rPr>
          </w:pPr>
        </w:p>
      </w:tc>
    </w:tr>
  </w:tbl>
  <w:p w14:paraId="6B9176B5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B042F8" w14:textId="77777777" w:rsidR="00D20E12" w:rsidRDefault="00D20E1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FD2A7C" w14:textId="77777777" w:rsidR="00840571" w:rsidRDefault="00840571" w:rsidP="00650259">
      <w:pPr>
        <w:spacing w:line="240" w:lineRule="auto"/>
      </w:pPr>
      <w:r>
        <w:separator/>
      </w:r>
    </w:p>
  </w:footnote>
  <w:footnote w:type="continuationSeparator" w:id="0">
    <w:p w14:paraId="64820876" w14:textId="77777777" w:rsidR="00840571" w:rsidRDefault="00840571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3281B" w14:textId="77777777" w:rsidR="00D20E12" w:rsidRDefault="00D20E1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84ACB6" w:themeFill="accent5"/>
      <w:tblLook w:val="04A0" w:firstRow="1" w:lastRow="0" w:firstColumn="1" w:lastColumn="0" w:noHBand="0" w:noVBand="1"/>
    </w:tblPr>
    <w:tblGrid>
      <w:gridCol w:w="1169"/>
      <w:gridCol w:w="11791"/>
    </w:tblGrid>
    <w:tr w:rsidR="00562601" w:rsidRPr="00562601" w14:paraId="015BA0C6" w14:textId="77777777" w:rsidTr="002D3A9F">
      <w:trPr>
        <w:trHeight w:val="990"/>
      </w:trPr>
      <w:tc>
        <w:tcPr>
          <w:tcW w:w="451" w:type="pct"/>
          <w:shd w:val="clear" w:color="auto" w:fill="84ACB6" w:themeFill="accent5"/>
          <w:vAlign w:val="center"/>
        </w:tcPr>
        <w:p w14:paraId="676234D1" w14:textId="59668985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</w:p>
      </w:tc>
      <w:tc>
        <w:tcPr>
          <w:tcW w:w="4549" w:type="pct"/>
          <w:shd w:val="clear" w:color="auto" w:fill="84ACB6" w:themeFill="accent5"/>
          <w:vAlign w:val="center"/>
        </w:tcPr>
        <w:p w14:paraId="3D911190" w14:textId="29D9874D" w:rsidR="00562601" w:rsidRPr="002B69B4" w:rsidRDefault="00840571" w:rsidP="002B69B4">
          <w:pPr>
            <w:pStyle w:val="Header"/>
          </w:pPr>
          <w:r>
            <w:t>WAWAK.COM  Group Order Form</w:t>
          </w:r>
        </w:p>
      </w:tc>
    </w:tr>
  </w:tbl>
  <w:p w14:paraId="33338F24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34930C" w14:textId="77777777" w:rsidR="00D20E12" w:rsidRDefault="00D20E1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141387140">
    <w:abstractNumId w:val="11"/>
  </w:num>
  <w:num w:numId="2" w16cid:durableId="895434082">
    <w:abstractNumId w:val="7"/>
  </w:num>
  <w:num w:numId="3" w16cid:durableId="1297024251">
    <w:abstractNumId w:val="15"/>
  </w:num>
  <w:num w:numId="4" w16cid:durableId="1766417660">
    <w:abstractNumId w:val="12"/>
  </w:num>
  <w:num w:numId="5" w16cid:durableId="2069302553">
    <w:abstractNumId w:val="13"/>
  </w:num>
  <w:num w:numId="6" w16cid:durableId="39938344">
    <w:abstractNumId w:val="19"/>
  </w:num>
  <w:num w:numId="7" w16cid:durableId="678195885">
    <w:abstractNumId w:val="6"/>
  </w:num>
  <w:num w:numId="8" w16cid:durableId="838273308">
    <w:abstractNumId w:val="10"/>
  </w:num>
  <w:num w:numId="9" w16cid:durableId="1435125732">
    <w:abstractNumId w:val="17"/>
  </w:num>
  <w:num w:numId="10" w16cid:durableId="2052881435">
    <w:abstractNumId w:val="1"/>
  </w:num>
  <w:num w:numId="11" w16cid:durableId="311449251">
    <w:abstractNumId w:val="5"/>
  </w:num>
  <w:num w:numId="12" w16cid:durableId="1466041304">
    <w:abstractNumId w:val="0"/>
  </w:num>
  <w:num w:numId="13" w16cid:durableId="863633500">
    <w:abstractNumId w:val="2"/>
  </w:num>
  <w:num w:numId="14" w16cid:durableId="1873683648">
    <w:abstractNumId w:val="9"/>
  </w:num>
  <w:num w:numId="15" w16cid:durableId="762915712">
    <w:abstractNumId w:val="8"/>
  </w:num>
  <w:num w:numId="16" w16cid:durableId="844629343">
    <w:abstractNumId w:val="16"/>
  </w:num>
  <w:num w:numId="17" w16cid:durableId="1733308847">
    <w:abstractNumId w:val="3"/>
  </w:num>
  <w:num w:numId="18" w16cid:durableId="700977895">
    <w:abstractNumId w:val="21"/>
  </w:num>
  <w:num w:numId="19" w16cid:durableId="1886789289">
    <w:abstractNumId w:val="18"/>
  </w:num>
  <w:num w:numId="20" w16cid:durableId="1544829845">
    <w:abstractNumId w:val="14"/>
  </w:num>
  <w:num w:numId="21" w16cid:durableId="6637909">
    <w:abstractNumId w:val="20"/>
  </w:num>
  <w:num w:numId="22" w16cid:durableId="3581392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0571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E4E2C"/>
    <w:rsid w:val="002619B4"/>
    <w:rsid w:val="00261C01"/>
    <w:rsid w:val="002A4ED5"/>
    <w:rsid w:val="002A648D"/>
    <w:rsid w:val="002B69B4"/>
    <w:rsid w:val="002C56E6"/>
    <w:rsid w:val="002D3A9F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758C1"/>
    <w:rsid w:val="00787DD4"/>
    <w:rsid w:val="007A35A8"/>
    <w:rsid w:val="007B0A85"/>
    <w:rsid w:val="007C6A52"/>
    <w:rsid w:val="00806FF3"/>
    <w:rsid w:val="0082043E"/>
    <w:rsid w:val="00840571"/>
    <w:rsid w:val="008C7673"/>
    <w:rsid w:val="008E203A"/>
    <w:rsid w:val="0090021E"/>
    <w:rsid w:val="00905BCD"/>
    <w:rsid w:val="0091229C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C2926"/>
    <w:rsid w:val="00B04A50"/>
    <w:rsid w:val="00B160CA"/>
    <w:rsid w:val="00BD4753"/>
    <w:rsid w:val="00BD5CB1"/>
    <w:rsid w:val="00BE62EE"/>
    <w:rsid w:val="00C003BA"/>
    <w:rsid w:val="00C427EB"/>
    <w:rsid w:val="00C46878"/>
    <w:rsid w:val="00C71370"/>
    <w:rsid w:val="00C81922"/>
    <w:rsid w:val="00CB4A51"/>
    <w:rsid w:val="00CD4532"/>
    <w:rsid w:val="00CD47B0"/>
    <w:rsid w:val="00CE6104"/>
    <w:rsid w:val="00CE7918"/>
    <w:rsid w:val="00D16163"/>
    <w:rsid w:val="00D20E12"/>
    <w:rsid w:val="00DB3FAD"/>
    <w:rsid w:val="00DD447B"/>
    <w:rsid w:val="00DF0832"/>
    <w:rsid w:val="00E0535A"/>
    <w:rsid w:val="00E61C09"/>
    <w:rsid w:val="00E677FE"/>
    <w:rsid w:val="00EB3B58"/>
    <w:rsid w:val="00EC7359"/>
    <w:rsid w:val="00EE3054"/>
    <w:rsid w:val="00F00606"/>
    <w:rsid w:val="00F0125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631B30"/>
  <w15:chartTrackingRefBased/>
  <w15:docId w15:val="{1D6F591C-3150-40EA-AF85-B1382EA8B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1A495C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1A495C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athy\AppData\Roaming\Microsoft\Templates\Logowear%20order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B8A92AF994E45D28472F9A13A5014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DA37FC-5608-47FE-BC34-15E948500468}"/>
      </w:docPartPr>
      <w:docPartBody>
        <w:p w:rsidR="003278F9" w:rsidRDefault="003278F9">
          <w:pPr>
            <w:pStyle w:val="DB8A92AF994E45D28472F9A13A501450"/>
          </w:pPr>
          <w:r w:rsidRPr="002A4ED5">
            <w:t>Submitted by</w:t>
          </w:r>
        </w:p>
      </w:docPartBody>
    </w:docPart>
    <w:docPart>
      <w:docPartPr>
        <w:name w:val="186FA2DD8CAC4EE8A12AF4372527A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CE6B9E-EDB3-4633-998B-3C08C97A62F3}"/>
      </w:docPartPr>
      <w:docPartBody>
        <w:p w:rsidR="003278F9" w:rsidRDefault="003278F9">
          <w:pPr>
            <w:pStyle w:val="186FA2DD8CAC4EE8A12AF4372527A153"/>
          </w:pPr>
          <w:r w:rsidRPr="002A4ED5">
            <w:t>Phone</w:t>
          </w:r>
        </w:p>
      </w:docPartBody>
    </w:docPart>
    <w:docPart>
      <w:docPartPr>
        <w:name w:val="F5D2BF040D9742D4A48883EF2DDB2A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030BE2-F37B-4E53-9C38-DC51A2B5AA03}"/>
      </w:docPartPr>
      <w:docPartBody>
        <w:p w:rsidR="003278F9" w:rsidRDefault="003278F9">
          <w:pPr>
            <w:pStyle w:val="F5D2BF040D9742D4A48883EF2DDB2A5E"/>
          </w:pPr>
          <w:r w:rsidRPr="002A4ED5">
            <w:t>Email</w:t>
          </w:r>
        </w:p>
      </w:docPartBody>
    </w:docPart>
    <w:docPart>
      <w:docPartPr>
        <w:name w:val="EF03E24E2AF841F5B89F1241B49E8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A1C80B-C52E-4064-BBD2-3E23D3973A04}"/>
      </w:docPartPr>
      <w:docPartBody>
        <w:p w:rsidR="003278F9" w:rsidRDefault="003278F9" w:rsidP="003278F9">
          <w:pPr>
            <w:pStyle w:val="EF03E24E2AF841F5B89F1241B49E8A9E"/>
          </w:pPr>
          <w:r w:rsidRPr="002A648D">
            <w:t>Item</w:t>
          </w:r>
        </w:p>
      </w:docPartBody>
    </w:docPart>
    <w:docPart>
      <w:docPartPr>
        <w:name w:val="9946C4E2A07248139AED7AE2A66E2B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4991D9-7E4A-457F-AD18-643AC65E9DEA}"/>
      </w:docPartPr>
      <w:docPartBody>
        <w:p w:rsidR="003278F9" w:rsidRDefault="003278F9" w:rsidP="003278F9">
          <w:pPr>
            <w:pStyle w:val="9946C4E2A07248139AED7AE2A66E2B88"/>
          </w:pPr>
          <w:r w:rsidRPr="002A4ED5">
            <w:t>Description</w:t>
          </w:r>
        </w:p>
      </w:docPartBody>
    </w:docPart>
    <w:docPart>
      <w:docPartPr>
        <w:name w:val="07C6A5D665064817A0E012E8DDA83A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A4853-233E-46A1-A5C2-939C87A1AF3C}"/>
      </w:docPartPr>
      <w:docPartBody>
        <w:p w:rsidR="003278F9" w:rsidRDefault="003278F9" w:rsidP="003278F9">
          <w:pPr>
            <w:pStyle w:val="07C6A5D665064817A0E012E8DDA83A3E"/>
          </w:pPr>
          <w:r w:rsidRPr="002A4ED5">
            <w:t>Color</w:t>
          </w:r>
        </w:p>
      </w:docPartBody>
    </w:docPart>
    <w:docPart>
      <w:docPartPr>
        <w:name w:val="C92C1C8BC2044879987FFD90A4CDF0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A0AD81-E291-4F8D-A38E-A65C2A2D0326}"/>
      </w:docPartPr>
      <w:docPartBody>
        <w:p w:rsidR="003278F9" w:rsidRDefault="003278F9" w:rsidP="003278F9">
          <w:pPr>
            <w:pStyle w:val="C92C1C8BC2044879987FFD90A4CDF0F8"/>
          </w:pPr>
          <w:r w:rsidRPr="002A4ED5">
            <w:t>Quantity</w:t>
          </w:r>
        </w:p>
      </w:docPartBody>
    </w:docPart>
    <w:docPart>
      <w:docPartPr>
        <w:name w:val="2044DC8CD9BB4349B9B7D856C6FA8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E40436-E557-4FC1-A289-4EB15D26803A}"/>
      </w:docPartPr>
      <w:docPartBody>
        <w:p w:rsidR="003278F9" w:rsidRDefault="003278F9" w:rsidP="003278F9">
          <w:pPr>
            <w:pStyle w:val="2044DC8CD9BB4349B9B7D856C6FA8755"/>
          </w:pPr>
          <w:r w:rsidRPr="002A4ED5">
            <w:t>Unit Price</w:t>
          </w:r>
        </w:p>
      </w:docPartBody>
    </w:docPart>
    <w:docPart>
      <w:docPartPr>
        <w:name w:val="2430148E89BE46CCB43525643F5C1C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E6ADB7-CF6A-478A-8B2F-6826A565EF95}"/>
      </w:docPartPr>
      <w:docPartBody>
        <w:p w:rsidR="003278F9" w:rsidRDefault="003278F9" w:rsidP="003278F9">
          <w:pPr>
            <w:pStyle w:val="2430148E89BE46CCB43525643F5C1C09"/>
          </w:pPr>
          <w:r w:rsidRPr="002A4ED5">
            <w:t>Amount</w:t>
          </w:r>
        </w:p>
      </w:docPartBody>
    </w:docPart>
    <w:docPart>
      <w:docPartPr>
        <w:name w:val="5E9093322DFB4D4DA7C9D6A26AC6B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C5E25E-83CF-4A3E-BA85-905313A6A733}"/>
      </w:docPartPr>
      <w:docPartBody>
        <w:p w:rsidR="003278F9" w:rsidRDefault="003278F9" w:rsidP="003278F9">
          <w:pPr>
            <w:pStyle w:val="5E9093322DFB4D4DA7C9D6A26AC6B9B7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78F9"/>
    <w:rsid w:val="003278F9"/>
    <w:rsid w:val="007758C1"/>
    <w:rsid w:val="008C7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B8A92AF994E45D28472F9A13A501450">
    <w:name w:val="DB8A92AF994E45D28472F9A13A501450"/>
  </w:style>
  <w:style w:type="paragraph" w:customStyle="1" w:styleId="186FA2DD8CAC4EE8A12AF4372527A153">
    <w:name w:val="186FA2DD8CAC4EE8A12AF4372527A153"/>
  </w:style>
  <w:style w:type="paragraph" w:customStyle="1" w:styleId="F5D2BF040D9742D4A48883EF2DDB2A5E">
    <w:name w:val="F5D2BF040D9742D4A48883EF2DDB2A5E"/>
  </w:style>
  <w:style w:type="paragraph" w:customStyle="1" w:styleId="EF03E24E2AF841F5B89F1241B49E8A9E">
    <w:name w:val="EF03E24E2AF841F5B89F1241B49E8A9E"/>
    <w:rsid w:val="003278F9"/>
  </w:style>
  <w:style w:type="paragraph" w:customStyle="1" w:styleId="9946C4E2A07248139AED7AE2A66E2B88">
    <w:name w:val="9946C4E2A07248139AED7AE2A66E2B88"/>
    <w:rsid w:val="003278F9"/>
  </w:style>
  <w:style w:type="paragraph" w:customStyle="1" w:styleId="07C6A5D665064817A0E012E8DDA83A3E">
    <w:name w:val="07C6A5D665064817A0E012E8DDA83A3E"/>
    <w:rsid w:val="003278F9"/>
  </w:style>
  <w:style w:type="paragraph" w:customStyle="1" w:styleId="C92C1C8BC2044879987FFD90A4CDF0F8">
    <w:name w:val="C92C1C8BC2044879987FFD90A4CDF0F8"/>
    <w:rsid w:val="003278F9"/>
  </w:style>
  <w:style w:type="paragraph" w:customStyle="1" w:styleId="2044DC8CD9BB4349B9B7D856C6FA8755">
    <w:name w:val="2044DC8CD9BB4349B9B7D856C6FA8755"/>
    <w:rsid w:val="003278F9"/>
  </w:style>
  <w:style w:type="paragraph" w:customStyle="1" w:styleId="2430148E89BE46CCB43525643F5C1C09">
    <w:name w:val="2430148E89BE46CCB43525643F5C1C09"/>
    <w:rsid w:val="003278F9"/>
  </w:style>
  <w:style w:type="paragraph" w:customStyle="1" w:styleId="5E9093322DFB4D4DA7C9D6A26AC6B9B7">
    <w:name w:val="5E9093322DFB4D4DA7C9D6A26AC6B9B7"/>
    <w:rsid w:val="003278F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1</TotalTime>
  <Pages>1</Pages>
  <Words>40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Cathy Wahlstrom</cp:lastModifiedBy>
  <cp:revision>2</cp:revision>
  <dcterms:created xsi:type="dcterms:W3CDTF">2025-08-30T17:26:00Z</dcterms:created>
  <dcterms:modified xsi:type="dcterms:W3CDTF">2025-08-30T17:55:00Z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